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6C" w:rsidRDefault="00D4086C">
      <w:pPr>
        <w:pStyle w:val="Title"/>
      </w:pPr>
      <w:r>
        <w:t>ПОЛОЖЕНИЕ</w:t>
      </w:r>
    </w:p>
    <w:p w:rsidR="00D4086C" w:rsidRDefault="00D4086C">
      <w:pPr>
        <w:jc w:val="center"/>
        <w:rPr>
          <w:b/>
        </w:rPr>
      </w:pPr>
      <w:r>
        <w:rPr>
          <w:b/>
        </w:rPr>
        <w:t>об областной выставке-конкурсе</w:t>
      </w:r>
    </w:p>
    <w:p w:rsidR="00D4086C" w:rsidRDefault="00D4086C">
      <w:pPr>
        <w:jc w:val="center"/>
        <w:rPr>
          <w:b/>
        </w:rPr>
      </w:pPr>
      <w:r>
        <w:rPr>
          <w:b/>
        </w:rPr>
        <w:t>«Лучшее художественное произведение 2024 года»</w:t>
      </w:r>
    </w:p>
    <w:p w:rsidR="00D4086C" w:rsidRDefault="00D4086C">
      <w:pPr>
        <w:jc w:val="center"/>
      </w:pPr>
    </w:p>
    <w:p w:rsidR="00D4086C" w:rsidRPr="00B601D7" w:rsidRDefault="00D4086C" w:rsidP="00B601D7">
      <w:pPr>
        <w:pStyle w:val="ListParagraph"/>
        <w:numPr>
          <w:ilvl w:val="0"/>
          <w:numId w:val="5"/>
        </w:numPr>
        <w:jc w:val="center"/>
        <w:rPr>
          <w:b/>
          <w:bCs/>
          <w:sz w:val="32"/>
          <w:szCs w:val="32"/>
        </w:rPr>
      </w:pPr>
      <w:r w:rsidRPr="00B601D7">
        <w:rPr>
          <w:b/>
          <w:bCs/>
          <w:sz w:val="32"/>
          <w:szCs w:val="32"/>
        </w:rPr>
        <w:t>Общие положения</w:t>
      </w:r>
    </w:p>
    <w:p w:rsidR="00D4086C" w:rsidRPr="00B601D7" w:rsidRDefault="00D4086C" w:rsidP="00B601D7">
      <w:pPr>
        <w:jc w:val="both"/>
        <w:rPr>
          <w:b/>
          <w:bCs/>
          <w:sz w:val="32"/>
          <w:szCs w:val="32"/>
        </w:rPr>
      </w:pPr>
      <w:r w:rsidRPr="00B601D7">
        <w:rPr>
          <w:color w:val="000000"/>
          <w:szCs w:val="28"/>
          <w:shd w:val="clear" w:color="auto" w:fill="FFFFFF"/>
        </w:rPr>
        <w:t>1.</w:t>
      </w:r>
      <w:r>
        <w:rPr>
          <w:color w:val="000000"/>
          <w:szCs w:val="28"/>
          <w:shd w:val="clear" w:color="auto" w:fill="FFFFFF"/>
        </w:rPr>
        <w:t xml:space="preserve">1. </w:t>
      </w:r>
      <w:r w:rsidRPr="00B601D7">
        <w:rPr>
          <w:color w:val="000000"/>
          <w:szCs w:val="28"/>
          <w:shd w:val="clear" w:color="auto" w:fill="FFFFFF"/>
        </w:rPr>
        <w:t>Настоящее положение об областной выставке-конкурсе «Лучшее</w:t>
      </w:r>
    </w:p>
    <w:p w:rsidR="00D4086C" w:rsidRDefault="00D4086C" w:rsidP="00B601D7">
      <w:pPr>
        <w:ind w:right="14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художественное произведение 2023 года» (далее – выставка-конкурс) определяет цели, задачи, участников выставки-конкурса,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участников.</w:t>
      </w:r>
    </w:p>
    <w:p w:rsidR="00D4086C" w:rsidRDefault="00D4086C" w:rsidP="00B601D7">
      <w:pPr>
        <w:jc w:val="both"/>
        <w:rPr>
          <w:b/>
        </w:rPr>
      </w:pPr>
      <w:r>
        <w:t xml:space="preserve">1.2. Выставка-конкурс проводится по адресу: г. Омск, ул. Лермонтова, д. 8 (Дом художника) </w:t>
      </w:r>
      <w:r>
        <w:rPr>
          <w:b/>
        </w:rPr>
        <w:t>с</w:t>
      </w:r>
      <w:r>
        <w:t xml:space="preserve"> </w:t>
      </w:r>
      <w:r>
        <w:rPr>
          <w:b/>
        </w:rPr>
        <w:t>16 января по 14 февраля 2025 года</w:t>
      </w:r>
      <w:r>
        <w:t xml:space="preserve">. </w:t>
      </w:r>
      <w:r>
        <w:rPr>
          <w:b/>
        </w:rPr>
        <w:t>Торжественное открытие выставки-конкурса</w:t>
      </w:r>
      <w:r>
        <w:rPr>
          <w:b/>
          <w:i/>
        </w:rPr>
        <w:t>:</w:t>
      </w:r>
      <w:r>
        <w:t xml:space="preserve"> </w:t>
      </w:r>
      <w:r>
        <w:rPr>
          <w:b/>
        </w:rPr>
        <w:t>16 января 2025 года в 18.00 и торжественное закрытие с подведением итогов состоится 13 февраля 2025 в 17.00</w:t>
      </w:r>
      <w:r>
        <w:t xml:space="preserve"> </w:t>
      </w:r>
    </w:p>
    <w:p w:rsidR="00D4086C" w:rsidRDefault="00D4086C">
      <w:pPr>
        <w:jc w:val="both"/>
      </w:pPr>
      <w:r>
        <w:tab/>
      </w:r>
    </w:p>
    <w:p w:rsidR="00D4086C" w:rsidRDefault="00D4086C">
      <w:pPr>
        <w:jc w:val="center"/>
      </w:pPr>
      <w:r>
        <w:rPr>
          <w:b/>
          <w:sz w:val="32"/>
          <w:szCs w:val="32"/>
        </w:rPr>
        <w:t xml:space="preserve">2. Цели и задачи </w:t>
      </w:r>
    </w:p>
    <w:p w:rsidR="00D4086C" w:rsidRDefault="00D4086C" w:rsidP="00B601D7">
      <w:r>
        <w:t>2.1. Выставка-конкурс проводится в следующих целях:</w:t>
      </w:r>
    </w:p>
    <w:p w:rsidR="00D4086C" w:rsidRDefault="00D4086C" w:rsidP="00B601D7">
      <w:pPr>
        <w:ind w:firstLine="708"/>
      </w:pPr>
      <w:r w:rsidRPr="00EA5831">
        <w:t>―</w:t>
      </w:r>
      <w:r>
        <w:t xml:space="preserve"> стимулирование творческой деятельности омских художников;</w:t>
      </w:r>
    </w:p>
    <w:p w:rsidR="00D4086C" w:rsidRDefault="00D4086C" w:rsidP="00B601D7">
      <w:pPr>
        <w:ind w:firstLine="708"/>
      </w:pPr>
      <w:r w:rsidRPr="00EA5831">
        <w:t>―</w:t>
      </w:r>
      <w:r>
        <w:t xml:space="preserve"> формирование зрительских вкусов и критериев в оценке произведений искусства.</w:t>
      </w:r>
    </w:p>
    <w:p w:rsidR="00D4086C" w:rsidRDefault="00D4086C" w:rsidP="00B601D7">
      <w:r>
        <w:t>2.2. Задачи выставки-конкурса:</w:t>
      </w:r>
    </w:p>
    <w:p w:rsidR="00D4086C" w:rsidRPr="00EA5831" w:rsidRDefault="00D4086C" w:rsidP="00B601D7">
      <w:pPr>
        <w:ind w:firstLine="708"/>
      </w:pPr>
      <w:r w:rsidRPr="00EA5831">
        <w:t>―</w:t>
      </w:r>
      <w:r>
        <w:t xml:space="preserve"> </w:t>
      </w:r>
      <w:r>
        <w:rPr>
          <w:szCs w:val="28"/>
        </w:rPr>
        <w:t xml:space="preserve">выявление наиболее ярких и творческих работ омских художников; </w:t>
      </w:r>
    </w:p>
    <w:p w:rsidR="00D4086C" w:rsidRDefault="00D4086C" w:rsidP="00B601D7">
      <w:pPr>
        <w:ind w:right="-629" w:firstLine="708"/>
        <w:rPr>
          <w:szCs w:val="28"/>
        </w:rPr>
      </w:pPr>
      <w:r w:rsidRPr="00EA5831">
        <w:t>―</w:t>
      </w:r>
      <w:r>
        <w:t xml:space="preserve"> </w:t>
      </w:r>
      <w:r>
        <w:rPr>
          <w:szCs w:val="28"/>
        </w:rPr>
        <w:t>пропаганда творческих достижений омских художников;</w:t>
      </w:r>
    </w:p>
    <w:p w:rsidR="00D4086C" w:rsidRDefault="00D4086C" w:rsidP="00B601D7">
      <w:pPr>
        <w:ind w:right="-629" w:firstLine="708"/>
        <w:rPr>
          <w:szCs w:val="28"/>
        </w:rPr>
      </w:pPr>
      <w:r w:rsidRPr="00EA5831">
        <w:t>―</w:t>
      </w:r>
      <w:r>
        <w:t xml:space="preserve"> </w:t>
      </w:r>
      <w:r>
        <w:rPr>
          <w:szCs w:val="28"/>
        </w:rPr>
        <w:t>привлечение внимания властных структур к достижениям и проблемам художников региона;</w:t>
      </w:r>
    </w:p>
    <w:p w:rsidR="00D4086C" w:rsidRDefault="00D4086C" w:rsidP="00B601D7">
      <w:pPr>
        <w:ind w:right="-629" w:firstLine="708"/>
        <w:rPr>
          <w:szCs w:val="28"/>
        </w:rPr>
      </w:pPr>
      <w:r w:rsidRPr="00EA5831">
        <w:t>―</w:t>
      </w:r>
      <w:r>
        <w:t xml:space="preserve"> </w:t>
      </w:r>
      <w:r>
        <w:rPr>
          <w:szCs w:val="28"/>
        </w:rPr>
        <w:t xml:space="preserve">воспитание общей культуры зрителя на образцах высокопрофессиональных </w:t>
      </w:r>
    </w:p>
    <w:p w:rsidR="00D4086C" w:rsidRDefault="00D4086C" w:rsidP="00B601D7">
      <w:pPr>
        <w:ind w:right="-629"/>
        <w:rPr>
          <w:szCs w:val="28"/>
        </w:rPr>
      </w:pPr>
      <w:r>
        <w:rPr>
          <w:szCs w:val="28"/>
        </w:rPr>
        <w:t>художественных произведений.</w:t>
      </w:r>
    </w:p>
    <w:p w:rsidR="00D4086C" w:rsidRDefault="00D4086C" w:rsidP="00EA5831">
      <w:pPr>
        <w:jc w:val="center"/>
        <w:rPr>
          <w:b/>
          <w:sz w:val="32"/>
          <w:szCs w:val="32"/>
        </w:rPr>
      </w:pPr>
    </w:p>
    <w:p w:rsidR="00D4086C" w:rsidRDefault="00D4086C" w:rsidP="00EA5831">
      <w:pPr>
        <w:jc w:val="center"/>
        <w:rPr>
          <w:b/>
        </w:rPr>
      </w:pPr>
      <w:r>
        <w:rPr>
          <w:b/>
          <w:sz w:val="32"/>
          <w:szCs w:val="32"/>
        </w:rPr>
        <w:t>3. Учредители и партнеры</w:t>
      </w:r>
    </w:p>
    <w:p w:rsidR="00D4086C" w:rsidRDefault="00D4086C">
      <w:pPr>
        <w:jc w:val="both"/>
      </w:pPr>
      <w:r>
        <w:t>3.1. Учредителем выставки-конкурса является Омское региональное отделение Всероссийской творческой общественной организации «Союз художников России» (далее – Союз).</w:t>
      </w:r>
    </w:p>
    <w:p w:rsidR="00D4086C" w:rsidRDefault="00D4086C">
      <w:pPr>
        <w:jc w:val="both"/>
      </w:pPr>
      <w:r>
        <w:t>3.2. Партнеры выставки-конкурса:</w:t>
      </w:r>
    </w:p>
    <w:p w:rsidR="00D4086C" w:rsidRDefault="00D4086C" w:rsidP="00EA5831">
      <w:pPr>
        <w:ind w:firstLine="708"/>
        <w:jc w:val="both"/>
      </w:pPr>
      <w:r w:rsidRPr="00EA5831">
        <w:t>―</w:t>
      </w:r>
      <w:r>
        <w:t xml:space="preserve"> Министерство культуры Омской области;</w:t>
      </w:r>
    </w:p>
    <w:p w:rsidR="00D4086C" w:rsidRPr="00346B7E" w:rsidRDefault="00D4086C" w:rsidP="00EA5831">
      <w:pPr>
        <w:ind w:firstLine="708"/>
        <w:jc w:val="both"/>
      </w:pPr>
      <w:r w:rsidRPr="00346B7E">
        <w:t>― Департамент культуры Администрации г. Омска;</w:t>
      </w:r>
    </w:p>
    <w:p w:rsidR="00D4086C" w:rsidRDefault="00D4086C" w:rsidP="00EA5831">
      <w:pPr>
        <w:ind w:firstLine="708"/>
        <w:jc w:val="both"/>
      </w:pPr>
      <w:r w:rsidRPr="00346B7E">
        <w:t xml:space="preserve">― </w:t>
      </w:r>
      <w:r>
        <w:t>Художественный салон «Мир увлечений»</w:t>
      </w:r>
    </w:p>
    <w:p w:rsidR="00D4086C" w:rsidRDefault="00D4086C">
      <w:pPr>
        <w:jc w:val="both"/>
      </w:pPr>
    </w:p>
    <w:p w:rsidR="00D4086C" w:rsidRDefault="00D4086C" w:rsidP="00EA58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Участники выставки-конкурса</w:t>
      </w:r>
    </w:p>
    <w:p w:rsidR="00D4086C" w:rsidRDefault="00D4086C">
      <w:pPr>
        <w:jc w:val="both"/>
      </w:pPr>
      <w:r>
        <w:t xml:space="preserve">4.1. В выставке-конкурсе принимают участие художники – только члены Союза художников России (далее – художники) и не </w:t>
      </w:r>
      <w:r w:rsidRPr="00346B7E">
        <w:t>более в двух номинациях.</w:t>
      </w:r>
      <w:r>
        <w:t xml:space="preserve"> </w:t>
      </w:r>
    </w:p>
    <w:p w:rsidR="00D4086C" w:rsidRDefault="00D4086C">
      <w:pPr>
        <w:jc w:val="both"/>
      </w:pPr>
      <w:r>
        <w:t>4.2. Работы на выставку-конкурс предоставляются авторами по собственному выбору по следующим видам и жанрам:</w:t>
      </w:r>
    </w:p>
    <w:p w:rsidR="00D4086C" w:rsidRDefault="00D4086C">
      <w:pPr>
        <w:jc w:val="both"/>
      </w:pPr>
      <w:r>
        <w:tab/>
      </w:r>
      <w:r w:rsidRPr="00EA5831">
        <w:t>―</w:t>
      </w:r>
      <w:r>
        <w:t xml:space="preserve"> живопись, не более 1 произведения (в том числе диптих или триптих);</w:t>
      </w:r>
    </w:p>
    <w:p w:rsidR="00D4086C" w:rsidRDefault="00D4086C">
      <w:pPr>
        <w:jc w:val="both"/>
      </w:pPr>
      <w:r>
        <w:tab/>
      </w:r>
      <w:r w:rsidRPr="00EA5831">
        <w:t>―</w:t>
      </w:r>
      <w:r>
        <w:t xml:space="preserve"> графика, (уникальная графика не более 3 листов, печатная графика не более 3 листов из серии);</w:t>
      </w:r>
    </w:p>
    <w:p w:rsidR="00D4086C" w:rsidRDefault="00D4086C">
      <w:pPr>
        <w:jc w:val="both"/>
      </w:pPr>
      <w:r>
        <w:tab/>
      </w:r>
      <w:r w:rsidRPr="00EA5831">
        <w:t>―</w:t>
      </w:r>
      <w:r>
        <w:t xml:space="preserve"> декоративно-прикладное и народное искусство: гобелен и батик не более 3 работ, мелкая пластика и ювелирное искусство не более 5 работ; </w:t>
      </w:r>
    </w:p>
    <w:p w:rsidR="00D4086C" w:rsidRDefault="00D4086C">
      <w:pPr>
        <w:ind w:firstLine="708"/>
        <w:jc w:val="both"/>
      </w:pPr>
      <w:r w:rsidRPr="00EA5831">
        <w:t>―</w:t>
      </w:r>
      <w:r>
        <w:t xml:space="preserve"> скульптура: не более 3-х работ, и монументальное искусство: не более 1-й работы (планшет, при возможности </w:t>
      </w:r>
      <w:r w:rsidRPr="003519DE">
        <w:t>+ фрагмент</w:t>
      </w:r>
      <w:r>
        <w:t>);</w:t>
      </w:r>
    </w:p>
    <w:p w:rsidR="00D4086C" w:rsidRDefault="00D4086C">
      <w:pPr>
        <w:jc w:val="both"/>
      </w:pPr>
      <w:r>
        <w:tab/>
      </w:r>
      <w:r w:rsidRPr="00EA5831">
        <w:t>―</w:t>
      </w:r>
      <w:r>
        <w:t xml:space="preserve"> искусствоведение и художественная критика (оценивает экспертный совет, утвержденный Правлением ОРО ВТОО «СХР»; </w:t>
      </w:r>
    </w:p>
    <w:p w:rsidR="00D4086C" w:rsidRDefault="00D4086C">
      <w:pPr>
        <w:jc w:val="both"/>
      </w:pPr>
      <w:r>
        <w:t xml:space="preserve">           </w:t>
      </w:r>
      <w:r w:rsidRPr="00EA5831">
        <w:t>―</w:t>
      </w:r>
      <w:r>
        <w:t xml:space="preserve"> кураторский проект.</w:t>
      </w:r>
    </w:p>
    <w:p w:rsidR="00D4086C" w:rsidRDefault="00D4086C">
      <w:pPr>
        <w:jc w:val="both"/>
      </w:pPr>
      <w:r>
        <w:t>4.3. На выставку-конкурс принимаются работы, созданные в 2024 году.</w:t>
      </w:r>
    </w:p>
    <w:p w:rsidR="00D4086C" w:rsidRDefault="00D4086C">
      <w:pPr>
        <w:jc w:val="both"/>
      </w:pPr>
      <w:r>
        <w:t>4.4. Работы должны иметь полное каталожное сопровождение каждого экспоната (фамилия, имя, отчество художника полностью, год рождения, название работы, техника, год создания, размер), и готовые к экспонирование (крепеж)</w:t>
      </w:r>
    </w:p>
    <w:p w:rsidR="00D4086C" w:rsidRDefault="00D4086C">
      <w:pPr>
        <w:jc w:val="both"/>
      </w:pPr>
      <w:r>
        <w:t xml:space="preserve">4.5. Работы на участие в выставке-конкурсе принимаются в выставочном зале Дома художника </w:t>
      </w:r>
      <w:r>
        <w:rPr>
          <w:b/>
        </w:rPr>
        <w:t>до 13 января 2025</w:t>
      </w:r>
      <w:r w:rsidRPr="00EB41AC">
        <w:rPr>
          <w:b/>
        </w:rPr>
        <w:t xml:space="preserve"> года.</w:t>
      </w:r>
      <w:r>
        <w:t xml:space="preserve"> </w:t>
      </w:r>
    </w:p>
    <w:p w:rsidR="00D4086C" w:rsidRDefault="00D4086C">
      <w:pPr>
        <w:jc w:val="center"/>
        <w:rPr>
          <w:b/>
          <w:sz w:val="32"/>
          <w:szCs w:val="32"/>
        </w:rPr>
      </w:pPr>
    </w:p>
    <w:p w:rsidR="00D4086C" w:rsidRDefault="00D4086C">
      <w:pPr>
        <w:jc w:val="center"/>
        <w:rPr>
          <w:b/>
          <w:color w:val="FFFFFF"/>
          <w:sz w:val="32"/>
          <w:szCs w:val="32"/>
        </w:rPr>
      </w:pPr>
      <w:r>
        <w:rPr>
          <w:b/>
          <w:sz w:val="32"/>
          <w:szCs w:val="32"/>
        </w:rPr>
        <w:t xml:space="preserve">5. Организация выставки-конкурса </w:t>
      </w:r>
    </w:p>
    <w:p w:rsidR="00D4086C" w:rsidRDefault="00D4086C">
      <w:pPr>
        <w:jc w:val="both"/>
      </w:pPr>
      <w:r>
        <w:t>5.1. Для проведения выставки-конкурса создается рабочая группа, состав которой утверждается Правлением ОРО ВТОО «СХР» (далее – рабочая группа).</w:t>
      </w:r>
    </w:p>
    <w:p w:rsidR="00D4086C" w:rsidRDefault="00D4086C">
      <w:pPr>
        <w:jc w:val="both"/>
      </w:pPr>
      <w:r>
        <w:t>5.2. Рабочая группа:</w:t>
      </w:r>
    </w:p>
    <w:p w:rsidR="00D4086C" w:rsidRDefault="00D4086C" w:rsidP="00EA5831">
      <w:pPr>
        <w:ind w:firstLine="708"/>
        <w:jc w:val="both"/>
      </w:pPr>
      <w:r w:rsidRPr="00EA5831">
        <w:t>―</w:t>
      </w:r>
      <w:r>
        <w:t xml:space="preserve"> осуществляет сбор заявок на участие и формирует выставку из работ, представленных художниками;</w:t>
      </w:r>
    </w:p>
    <w:p w:rsidR="00D4086C" w:rsidRDefault="00D4086C" w:rsidP="00EA5831">
      <w:pPr>
        <w:ind w:firstLine="708"/>
        <w:jc w:val="both"/>
      </w:pPr>
      <w:r w:rsidRPr="00EA5831">
        <w:t>―</w:t>
      </w:r>
      <w:r>
        <w:t xml:space="preserve"> обеспечивает размещение информации о выставке-конкурсе на сайте и информационном стенде Союза, в средствах массовой информации и социальных группах сети интернет;</w:t>
      </w:r>
    </w:p>
    <w:p w:rsidR="00D4086C" w:rsidRDefault="00D4086C" w:rsidP="00EA5831">
      <w:pPr>
        <w:ind w:firstLine="708"/>
        <w:jc w:val="both"/>
      </w:pPr>
      <w:r w:rsidRPr="00EA5831">
        <w:t>―</w:t>
      </w:r>
      <w:r>
        <w:t xml:space="preserve"> </w:t>
      </w:r>
      <w:r w:rsidRPr="00EB41AC">
        <w:t>разрабатывает и издает буклет выставки-конкурса</w:t>
      </w:r>
      <w:r>
        <w:t xml:space="preserve"> в электронном виде</w:t>
      </w:r>
      <w:r w:rsidRPr="00EB41AC">
        <w:t>;</w:t>
      </w:r>
    </w:p>
    <w:p w:rsidR="00D4086C" w:rsidRDefault="00D4086C" w:rsidP="00EA5831">
      <w:pPr>
        <w:ind w:firstLine="708"/>
        <w:jc w:val="both"/>
      </w:pPr>
      <w:r w:rsidRPr="00EA5831">
        <w:t>―</w:t>
      </w:r>
      <w:r>
        <w:t xml:space="preserve"> осуществляет взаимодействие с партнерами и спонсорами выставки-конкурса.</w:t>
      </w:r>
    </w:p>
    <w:p w:rsidR="00D4086C" w:rsidRDefault="00D4086C" w:rsidP="00EA58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 Подведение итогов и награждение</w:t>
      </w:r>
    </w:p>
    <w:p w:rsidR="00D4086C" w:rsidRDefault="00D4086C">
      <w:pPr>
        <w:jc w:val="both"/>
        <w:rPr>
          <w:szCs w:val="28"/>
        </w:rPr>
      </w:pPr>
      <w:r>
        <w:t xml:space="preserve">6.1. Победители выставки-конкурса определяются по результатам </w:t>
      </w:r>
      <w:r w:rsidRPr="00C02965">
        <w:t>подсчёта голосов голосования всех участников выставки-конкурса. Каждый участник имеет право проголосовать от одной до трёх работ в каждой номинации.</w:t>
      </w:r>
      <w:r>
        <w:t xml:space="preserve"> Результаты подсчёта голосов выборная счётная комиссия отображает в протоколе.</w:t>
      </w:r>
    </w:p>
    <w:p w:rsidR="00D4086C" w:rsidRDefault="00D4086C">
      <w:pPr>
        <w:jc w:val="both"/>
      </w:pPr>
      <w:r>
        <w:t>6.2. По итогам подсчёта голосов присваивается звание лауреата выставки-конкурса с вручением дипломов за 1, 2, 3 места и подарка от спонсора</w:t>
      </w:r>
      <w:r w:rsidRPr="00C02965">
        <w:t xml:space="preserve"> за 1 место</w:t>
      </w:r>
      <w:r>
        <w:t xml:space="preserve"> по следующим номинациям: «Живопись», «Графика», «Декоративно-прикладное и народное искусство», «Скульптура и монументальное искусство», «Искусствоведение и художественная критика», «Кураторский проект». Дипломы присуждаются за работы, отмеченные творческим поиском, художественным мастерством, яркой индивидуальностью.</w:t>
      </w:r>
    </w:p>
    <w:p w:rsidR="00D4086C" w:rsidRDefault="00D4086C">
      <w:pPr>
        <w:jc w:val="both"/>
      </w:pPr>
      <w:r>
        <w:t>6.3. Приз зрительских симпатий вручается по итогам тайного голосования зрителей с вручением диплома.</w:t>
      </w:r>
    </w:p>
    <w:p w:rsidR="00D4086C" w:rsidRDefault="00D4086C">
      <w:pPr>
        <w:jc w:val="both"/>
      </w:pPr>
      <w:r>
        <w:t>6.4. Рабочая группа имеет право не определять победителя выставки-конкурса в любой номинации в условиях отсутствия конкурсной ситуации или не соответствия качеству представленной работы.</w:t>
      </w:r>
    </w:p>
    <w:p w:rsidR="00D4086C" w:rsidRDefault="00D4086C">
      <w:pPr>
        <w:jc w:val="both"/>
      </w:pPr>
      <w:r>
        <w:t>6.5. Рабочая группа имеет право на учреждение специальных призов.</w:t>
      </w:r>
    </w:p>
    <w:p w:rsidR="00D4086C" w:rsidRDefault="00D4086C">
      <w:pPr>
        <w:jc w:val="both"/>
      </w:pPr>
      <w:r>
        <w:t xml:space="preserve">6.6. Оглашение решения жюри и вручение дипломов, денежных премий производится на специальной церемонии выставки-конкурса, итоги размещаются на официальном сайте Союза. </w:t>
      </w:r>
    </w:p>
    <w:p w:rsidR="00D4086C" w:rsidRDefault="00D4086C">
      <w:pPr>
        <w:jc w:val="both"/>
      </w:pPr>
    </w:p>
    <w:p w:rsidR="00D4086C" w:rsidRPr="00B601D7" w:rsidRDefault="00D4086C" w:rsidP="00B601D7">
      <w:pPr>
        <w:jc w:val="center"/>
      </w:pPr>
      <w:r>
        <w:t>___________</w:t>
      </w:r>
    </w:p>
    <w:sectPr w:rsidR="00D4086C" w:rsidRPr="00B601D7" w:rsidSect="00B601D7">
      <w:pgSz w:w="11906" w:h="16838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033"/>
    <w:multiLevelType w:val="multilevel"/>
    <w:tmpl w:val="D996014A"/>
    <w:lvl w:ilvl="0">
      <w:start w:val="1"/>
      <w:numFmt w:val="decimal"/>
      <w:lvlText w:val="%1."/>
      <w:lvlJc w:val="left"/>
      <w:pPr>
        <w:tabs>
          <w:tab w:val="num" w:pos="0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">
    <w:nsid w:val="298175DC"/>
    <w:multiLevelType w:val="multilevel"/>
    <w:tmpl w:val="9CCA6F9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585F008E"/>
    <w:multiLevelType w:val="multilevel"/>
    <w:tmpl w:val="E5B269B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7D324B34"/>
    <w:multiLevelType w:val="multilevel"/>
    <w:tmpl w:val="49BC3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color w:val="000000"/>
        <w:sz w:val="28"/>
      </w:rPr>
    </w:lvl>
  </w:abstractNum>
  <w:abstractNum w:abstractNumId="4">
    <w:nsid w:val="7F3978DB"/>
    <w:multiLevelType w:val="multilevel"/>
    <w:tmpl w:val="99CEDE1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365"/>
    <w:rsid w:val="00314862"/>
    <w:rsid w:val="00346B7E"/>
    <w:rsid w:val="003519DE"/>
    <w:rsid w:val="003A758F"/>
    <w:rsid w:val="0040489F"/>
    <w:rsid w:val="00522866"/>
    <w:rsid w:val="005A4832"/>
    <w:rsid w:val="00624AAA"/>
    <w:rsid w:val="00633802"/>
    <w:rsid w:val="00885DD8"/>
    <w:rsid w:val="009228EC"/>
    <w:rsid w:val="009F5BEA"/>
    <w:rsid w:val="00A271E4"/>
    <w:rsid w:val="00A932D2"/>
    <w:rsid w:val="00B601D7"/>
    <w:rsid w:val="00B94DC8"/>
    <w:rsid w:val="00C02965"/>
    <w:rsid w:val="00C64CBD"/>
    <w:rsid w:val="00C706B2"/>
    <w:rsid w:val="00C80BD1"/>
    <w:rsid w:val="00C9488C"/>
    <w:rsid w:val="00CC7365"/>
    <w:rsid w:val="00CF2342"/>
    <w:rsid w:val="00D4086C"/>
    <w:rsid w:val="00E4797D"/>
    <w:rsid w:val="00EA5831"/>
    <w:rsid w:val="00EB41AC"/>
    <w:rsid w:val="00EC0C87"/>
    <w:rsid w:val="00F9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CBD"/>
    <w:pPr>
      <w:suppressAutoHyphens/>
    </w:pPr>
    <w:rPr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1"/>
    <w:uiPriority w:val="99"/>
    <w:rsid w:val="00C64CBD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">
    <w:name w:val="Заголовок 1 Знак"/>
    <w:basedOn w:val="DefaultParagraphFont"/>
    <w:link w:val="Heading11"/>
    <w:uiPriority w:val="99"/>
    <w:locked/>
    <w:rsid w:val="00C64CB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leChar">
    <w:name w:val="Title Char"/>
    <w:uiPriority w:val="99"/>
    <w:locked/>
    <w:rsid w:val="00C64CBD"/>
    <w:rPr>
      <w:b/>
      <w:sz w:val="24"/>
    </w:rPr>
  </w:style>
  <w:style w:type="character" w:customStyle="1" w:styleId="BodyTextChar">
    <w:name w:val="Body Text Char"/>
    <w:uiPriority w:val="99"/>
    <w:locked/>
    <w:rsid w:val="00C64CBD"/>
    <w:rPr>
      <w:sz w:val="24"/>
    </w:rPr>
  </w:style>
  <w:style w:type="paragraph" w:customStyle="1" w:styleId="a">
    <w:name w:val="Заголовок"/>
    <w:basedOn w:val="Normal"/>
    <w:next w:val="BodyText"/>
    <w:uiPriority w:val="99"/>
    <w:rsid w:val="00CC7365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link w:val="BodyTextChar1"/>
    <w:uiPriority w:val="99"/>
    <w:rsid w:val="00C64CBD"/>
    <w:pPr>
      <w:jc w:val="both"/>
    </w:pPr>
    <w:rPr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14862"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CC7365"/>
    <w:rPr>
      <w:rFonts w:cs="Lucida Sans"/>
    </w:rPr>
  </w:style>
  <w:style w:type="paragraph" w:customStyle="1" w:styleId="Caption1">
    <w:name w:val="Caption1"/>
    <w:basedOn w:val="Normal"/>
    <w:uiPriority w:val="99"/>
    <w:rsid w:val="00CC7365"/>
    <w:pPr>
      <w:suppressLineNumbers/>
      <w:spacing w:before="120" w:after="120"/>
    </w:pPr>
    <w:rPr>
      <w:rFonts w:cs="Lucida Sans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rsid w:val="00C64CBD"/>
    <w:pPr>
      <w:ind w:left="280" w:hanging="280"/>
    </w:pPr>
  </w:style>
  <w:style w:type="paragraph" w:styleId="IndexHeading">
    <w:name w:val="index heading"/>
    <w:basedOn w:val="Normal"/>
    <w:uiPriority w:val="99"/>
    <w:rsid w:val="00CC7365"/>
    <w:pPr>
      <w:suppressLineNumbers/>
    </w:pPr>
    <w:rPr>
      <w:rFonts w:cs="Lucida Sans"/>
    </w:rPr>
  </w:style>
  <w:style w:type="paragraph" w:styleId="Title">
    <w:name w:val="Title"/>
    <w:basedOn w:val="Normal"/>
    <w:link w:val="TitleChar1"/>
    <w:uiPriority w:val="99"/>
    <w:qFormat/>
    <w:rsid w:val="00C64CBD"/>
    <w:pPr>
      <w:jc w:val="center"/>
    </w:pPr>
    <w:rPr>
      <w:b/>
      <w:bCs/>
      <w:sz w:val="24"/>
    </w:rPr>
  </w:style>
  <w:style w:type="character" w:customStyle="1" w:styleId="TitleChar1">
    <w:name w:val="Title Char1"/>
    <w:basedOn w:val="DefaultParagraphFont"/>
    <w:link w:val="Title"/>
    <w:uiPriority w:val="99"/>
    <w:locked/>
    <w:rsid w:val="00314862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64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722</Words>
  <Characters>4117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DNS</dc:creator>
  <cp:keywords/>
  <dc:description/>
  <cp:lastModifiedBy>Andrey</cp:lastModifiedBy>
  <cp:revision>2</cp:revision>
  <cp:lastPrinted>2024-01-22T11:21:00Z</cp:lastPrinted>
  <dcterms:created xsi:type="dcterms:W3CDTF">2024-12-28T08:11:00Z</dcterms:created>
  <dcterms:modified xsi:type="dcterms:W3CDTF">2024-12-28T08:11:00Z</dcterms:modified>
</cp:coreProperties>
</file>